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1DEAE" w14:textId="5E9B69D8" w:rsidR="00C31B55" w:rsidRPr="001A1500" w:rsidRDefault="000C11C4" w:rsidP="001A1500">
      <w:pPr>
        <w:pStyle w:val="Overskrift1"/>
        <w:rPr>
          <w:sz w:val="40"/>
        </w:rPr>
      </w:pPr>
      <w:bookmarkStart w:id="0" w:name="_Toc505254371"/>
      <w:bookmarkStart w:id="1" w:name="_GoBack"/>
      <w:bookmarkEnd w:id="1"/>
      <w:r w:rsidRPr="001A1500">
        <w:rPr>
          <w:sz w:val="40"/>
        </w:rPr>
        <w:t>R</w:t>
      </w:r>
      <w:r w:rsidR="00C31B55" w:rsidRPr="001A1500">
        <w:rPr>
          <w:sz w:val="40"/>
        </w:rPr>
        <w:t>utiner Digitalt arkiv og Svar Ut</w:t>
      </w:r>
      <w:bookmarkEnd w:id="0"/>
      <w:r w:rsidR="00EC4CC4">
        <w:rPr>
          <w:sz w:val="40"/>
        </w:rPr>
        <w:t xml:space="preserve"> - </w:t>
      </w:r>
      <w:proofErr w:type="spellStart"/>
      <w:r w:rsidR="00EC4CC4">
        <w:rPr>
          <w:sz w:val="40"/>
        </w:rPr>
        <w:t>HsPro</w:t>
      </w:r>
      <w:proofErr w:type="spellEnd"/>
    </w:p>
    <w:p w14:paraId="5178B01F" w14:textId="77777777" w:rsidR="006A1AB4" w:rsidRDefault="00D03E6C" w:rsidP="006A1AB4">
      <w:pPr>
        <w:pStyle w:val="Undertittel"/>
        <w:rPr>
          <w:sz w:val="18"/>
        </w:rPr>
      </w:pPr>
      <w:r>
        <w:rPr>
          <w:sz w:val="18"/>
        </w:rPr>
        <w:t>Kvinesdal kommune Helse- og omsorg</w:t>
      </w:r>
    </w:p>
    <w:p w14:paraId="1E097938" w14:textId="77777777" w:rsidR="00D03E6C" w:rsidRDefault="00D03E6C" w:rsidP="00F13B87">
      <w:pPr>
        <w:shd w:val="clear" w:color="auto" w:fill="FFFFFF" w:themeFill="background1"/>
      </w:pPr>
    </w:p>
    <w:p w14:paraId="6C7C18A8" w14:textId="1FA0BBCA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Formål:</w:t>
      </w:r>
      <w:r w:rsidRPr="001A1500">
        <w:rPr>
          <w:rFonts w:asciiTheme="majorHAnsi" w:hAnsiTheme="majorHAnsi" w:cstheme="majorHAnsi"/>
        </w:rPr>
        <w:t xml:space="preserve"> Sikre riktig bruk av elektronisk arkivering i henhold til lover </w:t>
      </w:r>
      <w:r w:rsidR="0056247A">
        <w:rPr>
          <w:rFonts w:asciiTheme="majorHAnsi" w:hAnsiTheme="majorHAnsi" w:cstheme="majorHAnsi"/>
        </w:rPr>
        <w:t>og</w:t>
      </w:r>
      <w:r w:rsidRPr="001A1500">
        <w:rPr>
          <w:rFonts w:asciiTheme="majorHAnsi" w:hAnsiTheme="majorHAnsi" w:cstheme="majorHAnsi"/>
        </w:rPr>
        <w:t xml:space="preserve"> forskrifter i alle enheter innen omsorgstjenesten i Kvinesdal</w:t>
      </w:r>
    </w:p>
    <w:p w14:paraId="6FCAD186" w14:textId="1680B458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Omfang/virkeområde:</w:t>
      </w:r>
      <w:r w:rsidRPr="001A1500">
        <w:rPr>
          <w:rFonts w:asciiTheme="majorHAnsi" w:hAnsiTheme="majorHAnsi" w:cstheme="majorHAnsi"/>
        </w:rPr>
        <w:t xml:space="preserve"> </w:t>
      </w:r>
      <w:r w:rsidR="00D07C76">
        <w:rPr>
          <w:rFonts w:asciiTheme="majorHAnsi" w:hAnsiTheme="majorHAnsi" w:cstheme="majorHAnsi"/>
        </w:rPr>
        <w:t xml:space="preserve">01.02.2018 </w:t>
      </w:r>
      <w:r w:rsidRPr="00F13B87">
        <w:rPr>
          <w:rFonts w:asciiTheme="majorHAnsi" w:hAnsiTheme="majorHAnsi" w:cstheme="majorHAnsi"/>
          <w:shd w:val="clear" w:color="auto" w:fill="FFFFFF" w:themeFill="background1"/>
        </w:rPr>
        <w:t>innfører</w:t>
      </w:r>
      <w:r w:rsidRPr="001A1500">
        <w:rPr>
          <w:rFonts w:asciiTheme="majorHAnsi" w:hAnsiTheme="majorHAnsi" w:cstheme="majorHAnsi"/>
        </w:rPr>
        <w:t xml:space="preserve"> Kvinesdal kommune fullelektronisk arkivering innen omsorgstjenesten. Denne rutinen gjelder etter at Visma Arkiv er installert, og omfatter den daglige driften.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03E6C" w:rsidRPr="001A1500" w14:paraId="654B1050" w14:textId="77777777" w:rsidTr="004A317D">
        <w:tc>
          <w:tcPr>
            <w:tcW w:w="3964" w:type="dxa"/>
          </w:tcPr>
          <w:p w14:paraId="52D5027B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Rolle</w:t>
            </w:r>
          </w:p>
        </w:tc>
        <w:tc>
          <w:tcPr>
            <w:tcW w:w="5098" w:type="dxa"/>
          </w:tcPr>
          <w:p w14:paraId="50CD0BD0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Ansvar</w:t>
            </w:r>
          </w:p>
        </w:tc>
      </w:tr>
      <w:tr w:rsidR="00D03E6C" w:rsidRPr="001A1500" w14:paraId="6D5F99D9" w14:textId="77777777" w:rsidTr="004A317D">
        <w:tc>
          <w:tcPr>
            <w:tcW w:w="3964" w:type="dxa"/>
          </w:tcPr>
          <w:p w14:paraId="0BBDC088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DDV/IKT</w:t>
            </w:r>
          </w:p>
        </w:tc>
        <w:tc>
          <w:tcPr>
            <w:tcW w:w="5098" w:type="dxa"/>
          </w:tcPr>
          <w:p w14:paraId="098FD15D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overordnet ansvar sammen med driftsleverandør for installasjon og teknisk oppsett av Visma  Arkiv i Kvinesdal kommune</w:t>
            </w:r>
          </w:p>
        </w:tc>
      </w:tr>
      <w:tr w:rsidR="00D03E6C" w:rsidRPr="001A1500" w14:paraId="53263E9A" w14:textId="77777777" w:rsidTr="004A317D">
        <w:tc>
          <w:tcPr>
            <w:tcW w:w="3964" w:type="dxa"/>
          </w:tcPr>
          <w:p w14:paraId="079E1B76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Enhetsleder</w:t>
            </w:r>
          </w:p>
        </w:tc>
        <w:tc>
          <w:tcPr>
            <w:tcW w:w="5098" w:type="dxa"/>
          </w:tcPr>
          <w:p w14:paraId="57903AA2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det overordnede ansvar for at det foreligger rutine og at rutinen blir overholdt</w:t>
            </w:r>
          </w:p>
        </w:tc>
      </w:tr>
      <w:tr w:rsidR="00D03E6C" w:rsidRPr="001A1500" w14:paraId="6DCF514B" w14:textId="77777777" w:rsidTr="004A317D">
        <w:tc>
          <w:tcPr>
            <w:tcW w:w="3964" w:type="dxa"/>
          </w:tcPr>
          <w:p w14:paraId="0BEB686D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Arkivleder</w:t>
            </w:r>
          </w:p>
          <w:p w14:paraId="7D3C8D68" w14:textId="3EFD0667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1709CB77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et overordnet faglig ansvar for arkivet</w:t>
            </w:r>
          </w:p>
        </w:tc>
      </w:tr>
      <w:tr w:rsidR="00D03E6C" w:rsidRPr="001A1500" w14:paraId="279BE3D5" w14:textId="77777777" w:rsidTr="004A317D">
        <w:tc>
          <w:tcPr>
            <w:tcW w:w="3964" w:type="dxa"/>
          </w:tcPr>
          <w:p w14:paraId="5D1C022E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Merkantil/saksbehandler/helsepersonell</w:t>
            </w:r>
          </w:p>
          <w:p w14:paraId="456EABDF" w14:textId="46704BE2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41C46D24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Ansvarlig for å følge rutinen</w:t>
            </w:r>
          </w:p>
        </w:tc>
      </w:tr>
    </w:tbl>
    <w:p w14:paraId="22802F7B" w14:textId="77777777" w:rsidR="00D03E6C" w:rsidRDefault="00D03E6C" w:rsidP="00D03E6C">
      <w:r>
        <w:t xml:space="preserve"> </w:t>
      </w:r>
    </w:p>
    <w:p w14:paraId="2AAA5801" w14:textId="77777777" w:rsidR="00D03E6C" w:rsidRDefault="00D03E6C" w:rsidP="00D03E6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76731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FEDB6E" w14:textId="77777777" w:rsidR="00D03E6C" w:rsidRDefault="00D03E6C">
          <w:pPr>
            <w:pStyle w:val="Overskriftforinnholdsfortegnelse"/>
          </w:pPr>
          <w:r>
            <w:t>Innhold</w:t>
          </w:r>
        </w:p>
        <w:p w14:paraId="00668A4A" w14:textId="25E51E41" w:rsidR="004139E9" w:rsidRDefault="00D03E6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54371" w:history="1">
            <w:r w:rsidR="004139E9" w:rsidRPr="004841B3">
              <w:rPr>
                <w:rStyle w:val="Hyperkobling"/>
                <w:noProof/>
              </w:rPr>
              <w:t>Rutiner Digitalt arkiv og Svar Ut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_Toc505254371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1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8D3E2FD" w14:textId="2B39F2DD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2" w:history="1">
            <w:r w:rsidR="004139E9" w:rsidRPr="004841B3">
              <w:rPr>
                <w:rStyle w:val="Hyperkobling"/>
                <w:noProof/>
              </w:rPr>
              <w:t>Oversikt over ansvarlig og aktivitet digitalt arkiv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_Toc505254372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2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3B80742" w14:textId="0EE6CF0A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3" w:history="1">
            <w:r w:rsidR="004139E9" w:rsidRPr="004841B3">
              <w:rPr>
                <w:rStyle w:val="Hyperkobling"/>
                <w:noProof/>
              </w:rPr>
              <w:t>Rutiner for mottak og videreformidling av dokumenter internt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_Toc505254373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3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5FB673C" w14:textId="177D9ED6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4" w:history="1">
            <w:r w:rsidR="004139E9" w:rsidRPr="004841B3">
              <w:rPr>
                <w:rStyle w:val="Hyperkobling"/>
                <w:noProof/>
              </w:rPr>
              <w:t>Rutiner som ivaretar avslutning av arkivmapper på døde eller avsluttede brukere.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_Toc505254374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3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48B4572B" w14:textId="320027F4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5" w:history="1">
            <w:r w:rsidR="004139E9" w:rsidRPr="004841B3">
              <w:rPr>
                <w:rStyle w:val="Hyperkobling"/>
                <w:noProof/>
              </w:rPr>
              <w:t>Veiledende liste for dokumenter i postjournal og EPJ arkiv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_Toc505254375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4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4980D587" w14:textId="4A84782C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6" w:history="1">
            <w:r w:rsidR="004139E9" w:rsidRPr="004841B3">
              <w:rPr>
                <w:rStyle w:val="Hyperkobling"/>
                <w:noProof/>
              </w:rPr>
              <w:t>Signering av dokumenter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_Toc505254376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4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6E8C6BC4" w14:textId="2CB07D67" w:rsidR="004139E9" w:rsidRDefault="00AE265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7" w:history="1">
            <w:r w:rsidR="004139E9" w:rsidRPr="004841B3">
              <w:rPr>
                <w:rStyle w:val="Hyperkobling"/>
                <w:noProof/>
              </w:rPr>
              <w:t>Oppskrift på hvordan skanne til HsPro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_Toc505254377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FC4A66">
              <w:rPr>
                <w:noProof/>
                <w:webHidden/>
              </w:rPr>
              <w:t>5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26F74216" w14:textId="43BB382A" w:rsidR="00D03E6C" w:rsidRPr="00D03E6C" w:rsidRDefault="00D03E6C" w:rsidP="00D03E6C">
          <w:r>
            <w:rPr>
              <w:b/>
              <w:bCs/>
            </w:rPr>
            <w:fldChar w:fldCharType="end"/>
          </w:r>
        </w:p>
      </w:sdtContent>
    </w:sdt>
    <w:p w14:paraId="76AF0C59" w14:textId="77777777" w:rsidR="0006272D" w:rsidRDefault="0006272D" w:rsidP="0006272D">
      <w:pPr>
        <w:pStyle w:val="Overskrift1"/>
      </w:pPr>
      <w:bookmarkStart w:id="2" w:name="_Toc502142626"/>
      <w:bookmarkStart w:id="3" w:name="_Toc505254372"/>
      <w:r>
        <w:t>Oversikt over ansvarlig og aktivitet digitalt arkiv</w:t>
      </w:r>
      <w:bookmarkEnd w:id="2"/>
      <w:bookmarkEnd w:id="3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796E166E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79A1AD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3C40B1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8A8DC8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774221" w14:paraId="60477A0D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5F85EE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A1BAA0" w14:textId="77777777" w:rsidR="0006272D" w:rsidRPr="001A1500" w:rsidRDefault="0006272D" w:rsidP="00581CFA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Den som mottar posten</w:t>
            </w:r>
          </w:p>
          <w:p w14:paraId="725205FE" w14:textId="63C0BF4E" w:rsidR="0006272D" w:rsidRPr="00581CFA" w:rsidRDefault="0006272D" w:rsidP="00581CFA">
            <w:pPr>
              <w:pStyle w:val="Listeavsnitt"/>
              <w:spacing w:before="100" w:beforeAutospacing="1" w:after="100" w:afterAutospacing="1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 i samarbeid med helse</w:t>
            </w:r>
            <w:r w:rsid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3A587E" w14:textId="1C02CD84" w:rsidR="0006272D" w:rsidRPr="001A1500" w:rsidRDefault="0006272D" w:rsidP="007A2648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Post inn</w:t>
            </w:r>
          </w:p>
          <w:p w14:paraId="6E6185FB" w14:textId="479CE9DC" w:rsidR="0006272D" w:rsidRPr="001A1500" w:rsidRDefault="0006272D" w:rsidP="009A01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all post vedrørende brukere innen 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helsestasjonstjenesten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leveres til merkantil på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Kvinesdal 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omsorgssenter.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</w:p>
          <w:p w14:paraId="5FC694CE" w14:textId="0C32B200" w:rsidR="0006272D" w:rsidRPr="006C4D25" w:rsidRDefault="0056247A" w:rsidP="00E631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Helsehjelp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dokumenter som for eksempel epikriser, lab-svar sjekkes ut om allerede er kommet inn i </w:t>
            </w:r>
            <w:proofErr w:type="spellStart"/>
            <w:r w:rsidR="00E631B1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proofErr w:type="spellEnd"/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på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elektronisk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meldinger. Dersom opplysningene ligger i </w:t>
            </w:r>
            <w:proofErr w:type="spellStart"/>
            <w:r w:rsidR="00E631B1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proofErr w:type="spellEnd"/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skal ikke dokumentet skannes inn. </w:t>
            </w:r>
          </w:p>
        </w:tc>
      </w:tr>
      <w:tr w:rsidR="0006272D" w:rsidRPr="00774221" w14:paraId="7946E377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22F0C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CC519D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0773AF89" w14:textId="67B194BB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1DBE1" w14:textId="2AB17BA8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Skanning til 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Sensitivt område</w:t>
            </w:r>
          </w:p>
          <w:p w14:paraId="39FD4106" w14:textId="33768B8E" w:rsidR="0006272D" w:rsidRPr="001A1500" w:rsidRDefault="0006272D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Den som skanner inn dokumenter må sikre at dokumentet er lesbart, fullstendig og at alle sidene i dokumentet har kommet med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1418AFE6" w14:textId="77777777" w:rsidR="00581CFA" w:rsidRDefault="009A01EC" w:rsidP="00581CF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</w:t>
            </w:r>
            <w:r w:rsid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okumentet lagres på bruker </w:t>
            </w:r>
            <w:r w:rsidR="0006272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</w:t>
            </w:r>
            <w:proofErr w:type="spellStart"/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proofErr w:type="spellEnd"/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  <w:p w14:paraId="1E31D862" w14:textId="3022B1FF" w:rsidR="0006272D" w:rsidRPr="006C4D25" w:rsidRDefault="0006272D" w:rsidP="00581CF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Etter import til </w:t>
            </w:r>
            <w:proofErr w:type="spellStart"/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proofErr w:type="spellEnd"/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slettes dokumentet fra mappe for skannede dokumenter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1A055806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915174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3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2C39B" w14:textId="77777777" w:rsidR="006C4D25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14:paraId="4CE17580" w14:textId="5FA9D239" w:rsidR="0006272D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029BF972" w14:textId="3AEC9E8C" w:rsidR="009A01EC" w:rsidRPr="001A1500" w:rsidRDefault="00581CFA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D68359" w14:textId="76249341" w:rsidR="006C4D25" w:rsidRPr="00581CFA" w:rsidRDefault="0006272D" w:rsidP="00581CFA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Varsling om skannede dokument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</w:p>
          <w:p w14:paraId="5BCB1C31" w14:textId="24AF9AFE" w:rsidR="006C4D25" w:rsidRPr="00B35E44" w:rsidRDefault="006C4D25" w:rsidP="00581CF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kannede dokumenter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legges til helsestasjon. O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ppbevares i egen perm i inntil 6 måneder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på helsestasjonen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, deretter makuleres dokumentet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14:paraId="05B61D11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83F23D" w14:textId="77777777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  <w:p w14:paraId="5A0E97F3" w14:textId="79D01AF0" w:rsidR="0006272D" w:rsidRPr="001A1500" w:rsidRDefault="007A2648" w:rsidP="007A264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4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3A4FC" w14:textId="32AACFCF" w:rsidR="0006272D" w:rsidRPr="001A1500" w:rsidRDefault="0006272D" w:rsidP="001A1500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14:paraId="789D5BCB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47D76B83" w14:textId="343C1BE8" w:rsidR="0006272D" w:rsidRPr="001A1500" w:rsidRDefault="00581CFA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4468AB" w14:textId="21F8AB8D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Arkivering til Visma Arkiv fra </w:t>
            </w:r>
            <w:proofErr w:type="spellStart"/>
            <w:r w:rsid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HsPro</w:t>
            </w:r>
            <w:proofErr w:type="spellEnd"/>
          </w:p>
          <w:p w14:paraId="11702710" w14:textId="7716DB3D"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Alle dokumenter som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er</w:t>
            </w:r>
            <w:r w:rsidR="00581CFA" w:rsidRPr="008047D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signert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blir automatisk overført til Visma Arkiv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26A43C9D" w14:textId="0C26883A" w:rsidR="0006272D" w:rsidRPr="00581CFA" w:rsidRDefault="00907A33" w:rsidP="00581CF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Helsesøstre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er ansvarlig for egenproduserte dokumenter</w:t>
            </w:r>
            <w:r w:rsid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14:paraId="7BCF7501" w14:textId="77777777" w:rsidTr="008047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85DA56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5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5E1D2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850132" w14:textId="77777777" w:rsidR="0006272D" w:rsidRPr="001A1500" w:rsidRDefault="0006272D" w:rsidP="009A01EC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Kvalitetskontroll ukentlig av arkiv</w:t>
            </w:r>
          </w:p>
          <w:p w14:paraId="2B8B8EB7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tittelen på dokumentet stemmer overens med saken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23EEDB1F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det er knyttet et dokument til hver nye registrering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D590988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endringslogg / sporingslogg ved behov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45D9D11C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C895F5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lastRenderedPageBreak/>
              <w:t>6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2DB5BE" w14:textId="4662ED2F" w:rsidR="0006272D" w:rsidRPr="00774221" w:rsidRDefault="0006272D" w:rsidP="00E0192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 xml:space="preserve">Systemansvarlig </w:t>
            </w:r>
            <w:r w:rsidR="00E01922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1F66B" w14:textId="73C31C0B" w:rsidR="0006272D" w:rsidRPr="001A1500" w:rsidRDefault="00E01922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Ta i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mot og behandle feilmeldinger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5E7729C8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 brukere, tildele roller og passord i arkivet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C8ABF5D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Kontaktperson mot Visma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1DC273C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Opplæring i forhold til nye versjoner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5FDF58BF" w14:textId="77777777" w:rsidTr="0021725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7EE5F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7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08C21" w14:textId="0AC5F8D4" w:rsidR="0006272D" w:rsidRPr="00C6778C" w:rsidRDefault="00581CFA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3F3DE" w14:textId="103E0B90" w:rsidR="0006272D" w:rsidRPr="00581CFA" w:rsidRDefault="00581CFA" w:rsidP="00581CF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hAnsiTheme="majorHAnsi" w:cstheme="majorHAnsi"/>
                <w:sz w:val="20"/>
              </w:rPr>
              <w:t>Helsesøstre</w:t>
            </w:r>
            <w:r w:rsidR="0006272D" w:rsidRPr="00C6778C">
              <w:rPr>
                <w:rFonts w:asciiTheme="majorHAnsi" w:hAnsiTheme="majorHAnsi" w:cstheme="majorHAnsi"/>
                <w:sz w:val="20"/>
              </w:rPr>
              <w:t xml:space="preserve"> har ansvaret for å følge opp at dokumenter arkiveres riktig i arkivet. </w:t>
            </w:r>
            <w:r w:rsidR="0021725C">
              <w:rPr>
                <w:rFonts w:asciiTheme="majorHAnsi" w:hAnsiTheme="majorHAnsi" w:cstheme="majorHAnsi"/>
                <w:sz w:val="20"/>
              </w:rPr>
              <w:t>Per i dag så kan vi ikke hente ut rapport på dette.</w:t>
            </w:r>
          </w:p>
        </w:tc>
      </w:tr>
      <w:tr w:rsidR="0006272D" w:rsidRPr="00774221" w14:paraId="51C8075F" w14:textId="77777777" w:rsidTr="009A01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C9412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8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9339A" w14:textId="77777777"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DDV/IKT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C702C" w14:textId="315D2FA7" w:rsidR="0006272D" w:rsidRPr="00C6778C" w:rsidRDefault="0006272D" w:rsidP="00C6778C">
            <w:pPr>
              <w:pStyle w:val="Listeavsnitt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Oppdatere VS Arkiv når det utvikles nye versjoner, i samarbeid med systemansvarlig</w:t>
            </w:r>
            <w:r w:rsidRPr="00C6778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</w:tbl>
    <w:p w14:paraId="02312527" w14:textId="22BB48A3" w:rsidR="0006272D" w:rsidRDefault="0006272D" w:rsidP="0006272D">
      <w:pPr>
        <w:pStyle w:val="Overskrift1"/>
      </w:pPr>
      <w:bookmarkStart w:id="4" w:name="_Toc502142627"/>
      <w:bookmarkStart w:id="5" w:name="_Toc505254373"/>
      <w:r>
        <w:t>R</w:t>
      </w:r>
      <w:r w:rsidRPr="00B974EC">
        <w:t xml:space="preserve">utiner for mottak og videreformidling av </w:t>
      </w:r>
      <w:r w:rsidR="00581CFA">
        <w:t>dokumenter</w:t>
      </w:r>
      <w:r w:rsidRPr="00B974EC">
        <w:t xml:space="preserve"> internt</w:t>
      </w:r>
      <w:bookmarkEnd w:id="4"/>
      <w:bookmarkEnd w:id="5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7DA44567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6AEEB5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546FAB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14CE2C5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6C4D25" w14:paraId="54C5C118" w14:textId="77777777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077635" w14:textId="77777777" w:rsidR="0006272D" w:rsidRPr="006C4D25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4EA2F4" w14:textId="77777777" w:rsidR="0006272D" w:rsidRPr="006C4D25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81DAE" w14:textId="6544CB21" w:rsidR="0006272D" w:rsidRPr="006C4D25" w:rsidRDefault="00581CFA" w:rsidP="00F77ECB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Dokumenter </w:t>
            </w:r>
            <w:r w:rsidR="0006272D"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inn</w:t>
            </w:r>
          </w:p>
          <w:p w14:paraId="1B279872" w14:textId="39B5F1AA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 xml:space="preserve">Det er den samme person utfører alle handlinger fra skanning frem til import i </w:t>
            </w:r>
            <w:proofErr w:type="spellStart"/>
            <w:r w:rsidR="00581CFA">
              <w:rPr>
                <w:rFonts w:asciiTheme="majorHAnsi" w:hAnsiTheme="majorHAnsi" w:cstheme="majorHAnsi"/>
                <w:sz w:val="20"/>
              </w:rPr>
              <w:t>HsPro</w:t>
            </w:r>
            <w:proofErr w:type="spellEnd"/>
            <w:r w:rsidR="00581CFA">
              <w:rPr>
                <w:rFonts w:asciiTheme="majorHAnsi" w:hAnsiTheme="majorHAnsi" w:cstheme="majorHAnsi"/>
                <w:sz w:val="20"/>
              </w:rPr>
              <w:t>.</w:t>
            </w:r>
          </w:p>
          <w:p w14:paraId="59100708" w14:textId="40933519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I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Kvinesdal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kommune er det merkantilt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>/helsesøstre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som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 xml:space="preserve"> mottar dokumenter</w:t>
            </w:r>
            <w:r w:rsidR="00587CB7">
              <w:rPr>
                <w:rFonts w:asciiTheme="majorHAnsi" w:hAnsiTheme="majorHAnsi" w:cstheme="majorHAnsi"/>
                <w:sz w:val="20"/>
                <w:szCs w:val="17"/>
              </w:rPr>
              <w:t xml:space="preserve"> 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og importerer 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>til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fagsystemet. </w:t>
            </w:r>
          </w:p>
          <w:p w14:paraId="0E8D10AF" w14:textId="3D8A84FC" w:rsidR="0006272D" w:rsidRPr="006C4D25" w:rsidRDefault="00587CB7" w:rsidP="00587CB7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Dokumentet legges 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til </w:t>
            </w:r>
            <w:r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helsestasjon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i papirversjon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. De oppbevares i 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perm i 6 måneder før makulering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</w:tc>
      </w:tr>
    </w:tbl>
    <w:p w14:paraId="73780382" w14:textId="755F3CAE" w:rsidR="0056247A" w:rsidRPr="0053274C" w:rsidRDefault="00621623" w:rsidP="00587CB7">
      <w:pPr>
        <w:rPr>
          <w:rFonts w:asciiTheme="majorHAnsi" w:hAnsiTheme="majorHAnsi" w:cstheme="majorHAnsi"/>
        </w:rPr>
      </w:pPr>
      <w:r>
        <w:rPr>
          <w:sz w:val="24"/>
        </w:rPr>
        <w:tab/>
      </w:r>
    </w:p>
    <w:p w14:paraId="090BCD78" w14:textId="2249CBE5" w:rsidR="00621623" w:rsidRPr="00B974EC" w:rsidRDefault="00621623" w:rsidP="00621623">
      <w:pPr>
        <w:pStyle w:val="Overskrift1"/>
      </w:pPr>
      <w:bookmarkStart w:id="6" w:name="_Toc503796859"/>
      <w:bookmarkStart w:id="7" w:name="_Toc505254374"/>
      <w:r>
        <w:t>R</w:t>
      </w:r>
      <w:r w:rsidRPr="00B974EC">
        <w:t xml:space="preserve">utiner som ivaretar avslutning av </w:t>
      </w:r>
      <w:r w:rsidR="00B35E44">
        <w:t>arkiv</w:t>
      </w:r>
      <w:r w:rsidRPr="00B974EC">
        <w:t>mapper på døde eller avsluttede brukere.</w:t>
      </w:r>
      <w:bookmarkEnd w:id="6"/>
      <w:bookmarkEnd w:id="7"/>
    </w:p>
    <w:p w14:paraId="6E75EA1E" w14:textId="6ADC4A35" w:rsidR="004B51A3" w:rsidRDefault="00587CB7" w:rsidP="00587CB7">
      <w:pPr>
        <w:pStyle w:val="Listeavsnitt"/>
        <w:numPr>
          <w:ilvl w:val="0"/>
          <w:numId w:val="27"/>
        </w:numPr>
      </w:pPr>
      <w:r>
        <w:t xml:space="preserve">I </w:t>
      </w:r>
      <w:proofErr w:type="spellStart"/>
      <w:r>
        <w:t>HsPro</w:t>
      </w:r>
      <w:proofErr w:type="spellEnd"/>
      <w:r>
        <w:t xml:space="preserve"> skjer dette automatisk når helsesøster signerer.</w:t>
      </w:r>
    </w:p>
    <w:p w14:paraId="7E94023D" w14:textId="77777777" w:rsidR="002A4C1A" w:rsidRDefault="002A4C1A" w:rsidP="00621623">
      <w:pPr>
        <w:pStyle w:val="Overskrift1"/>
      </w:pPr>
      <w:bookmarkStart w:id="8" w:name="_Toc503796860"/>
    </w:p>
    <w:p w14:paraId="493F44AF" w14:textId="77777777" w:rsidR="002A4C1A" w:rsidRDefault="002A4C1A" w:rsidP="00621623">
      <w:pPr>
        <w:pStyle w:val="Overskrift1"/>
      </w:pPr>
    </w:p>
    <w:p w14:paraId="458B9690" w14:textId="77777777" w:rsidR="002A4C1A" w:rsidRDefault="002A4C1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82B9728" w14:textId="4FFA0481" w:rsidR="00621623" w:rsidRPr="00E73256" w:rsidRDefault="00621623" w:rsidP="00621623">
      <w:pPr>
        <w:pStyle w:val="Overskrift1"/>
      </w:pPr>
      <w:bookmarkStart w:id="9" w:name="_Toc505254375"/>
      <w:r w:rsidRPr="00E73256">
        <w:lastRenderedPageBreak/>
        <w:t>Veiledende liste for dokumenter i postjournal og EPJ arkiv</w:t>
      </w:r>
      <w:bookmarkEnd w:id="8"/>
      <w:bookmarkEnd w:id="9"/>
      <w:r w:rsidRPr="00E73256">
        <w:t xml:space="preserve"> </w:t>
      </w:r>
    </w:p>
    <w:p w14:paraId="4E3A502D" w14:textId="6F447FC7" w:rsidR="00621623" w:rsidRPr="0053274C" w:rsidRDefault="00621623" w:rsidP="00621623">
      <w:p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Overordnet gjelder følgende for håndtering av dokumentasjon av helsehjelp:</w:t>
      </w:r>
      <w:r w:rsidRPr="0053274C">
        <w:rPr>
          <w:rFonts w:asciiTheme="majorHAnsi" w:hAnsiTheme="majorHAnsi" w:cstheme="majorHAnsi"/>
          <w:szCs w:val="17"/>
        </w:rPr>
        <w:br/>
        <w:t>Det er nødvendig å</w:t>
      </w:r>
      <w:r w:rsidR="00587CB7">
        <w:rPr>
          <w:rFonts w:asciiTheme="majorHAnsi" w:hAnsiTheme="majorHAnsi" w:cstheme="majorHAnsi"/>
          <w:szCs w:val="17"/>
        </w:rPr>
        <w:t xml:space="preserve"> skille mellom hva som skal til VSA </w:t>
      </w:r>
      <w:r w:rsidRPr="0053274C">
        <w:rPr>
          <w:rFonts w:asciiTheme="majorHAnsi" w:hAnsiTheme="majorHAnsi" w:cstheme="majorHAnsi"/>
          <w:szCs w:val="17"/>
        </w:rPr>
        <w:t>og hva som er dokumentasjon av helsehjelp</w:t>
      </w:r>
      <w:r w:rsidR="00587CB7">
        <w:rPr>
          <w:rFonts w:asciiTheme="majorHAnsi" w:hAnsiTheme="majorHAnsi" w:cstheme="majorHAnsi"/>
          <w:szCs w:val="17"/>
        </w:rPr>
        <w:t xml:space="preserve"> til EPJ</w:t>
      </w:r>
      <w:r w:rsidRPr="0053274C">
        <w:rPr>
          <w:rFonts w:asciiTheme="majorHAnsi" w:hAnsiTheme="majorHAnsi" w:cstheme="majorHAnsi"/>
          <w:szCs w:val="17"/>
        </w:rPr>
        <w:t xml:space="preserve"> for å unngå sammenblanding av dokumentasjon i arkivdanningen og sikre forskriftsmessig arkivering.</w:t>
      </w:r>
    </w:p>
    <w:p w14:paraId="28F37AFA" w14:textId="59E21C50" w:rsidR="00621623" w:rsidRPr="00587CB7" w:rsidRDefault="00621623" w:rsidP="00587CB7">
      <w:pPr>
        <w:textAlignment w:val="top"/>
        <w:rPr>
          <w:rFonts w:asciiTheme="majorHAnsi" w:hAnsiTheme="majorHAnsi" w:cstheme="majorHAnsi"/>
          <w:szCs w:val="17"/>
        </w:rPr>
      </w:pPr>
      <w:r w:rsidRPr="00587CB7">
        <w:rPr>
          <w:rFonts w:asciiTheme="majorHAnsi" w:hAnsiTheme="majorHAnsi" w:cstheme="majorHAnsi"/>
          <w:szCs w:val="17"/>
        </w:rPr>
        <w:t xml:space="preserve"> </w:t>
      </w:r>
      <w:r w:rsidR="00587CB7">
        <w:rPr>
          <w:rFonts w:asciiTheme="majorHAnsi" w:hAnsiTheme="majorHAnsi" w:cstheme="majorHAnsi"/>
          <w:szCs w:val="17"/>
        </w:rPr>
        <w:t>Eksempler på brev INN på helsestasjon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621623" w14:paraId="5E73AE24" w14:textId="77777777" w:rsidTr="00696656">
        <w:trPr>
          <w:tblHeader/>
          <w:tblCellSpacing w:w="7" w:type="dxa"/>
        </w:trPr>
        <w:tc>
          <w:tcPr>
            <w:tcW w:w="9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C18763" w14:textId="77777777" w:rsidR="00621623" w:rsidRDefault="00621623" w:rsidP="002C4D18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21623" w14:paraId="0AC9DF5C" w14:textId="77777777" w:rsidTr="00696656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EC785E" w14:textId="7E4DB75B" w:rsidR="00621623" w:rsidRDefault="00587CB7" w:rsidP="002C4D18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EPJ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D26719" w14:textId="5A7C9CB9" w:rsidR="00621623" w:rsidRDefault="00587CB7" w:rsidP="00824914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VSA (</w:t>
            </w:r>
            <w:proofErr w:type="spellStart"/>
            <w:r>
              <w:rPr>
                <w:rFonts w:ascii="Verdana" w:hAnsi="Verdana"/>
                <w:color w:val="FFFFFF"/>
                <w:sz w:val="18"/>
                <w:szCs w:val="18"/>
              </w:rPr>
              <w:t>Noark</w:t>
            </w:r>
            <w:proofErr w:type="spellEnd"/>
            <w:r>
              <w:rPr>
                <w:rFonts w:ascii="Verdana" w:hAnsi="Verdana"/>
                <w:color w:val="FFFFFF"/>
                <w:sz w:val="18"/>
                <w:szCs w:val="18"/>
              </w:rPr>
              <w:t xml:space="preserve"> standard)</w:t>
            </w:r>
          </w:p>
        </w:tc>
      </w:tr>
      <w:tr w:rsidR="00621623" w14:paraId="613ACC55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A8584" w14:textId="4FA6A256" w:rsidR="00CE17B1" w:rsidRDefault="00587CB7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Helsekort for barn (journalen)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10287" w14:textId="2A3B9DCB" w:rsidR="00621623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Innkalling til møter</w:t>
            </w:r>
          </w:p>
        </w:tc>
      </w:tr>
      <w:tr w:rsidR="00587CB7" w14:paraId="5A172F1E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DCA2C" w14:textId="00BCEFA1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Epikriser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1C60A" w14:textId="02591C2A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Referater fra diverse møter</w:t>
            </w:r>
          </w:p>
        </w:tc>
      </w:tr>
      <w:tr w:rsidR="00587CB7" w14:paraId="2D515711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788A9" w14:textId="189EB9F4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Helsekort for gravide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29169" w14:textId="5880EE95" w:rsidR="00587CB7" w:rsidRDefault="00587CB7" w:rsidP="00587CB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Anmodning om opplysninger til barnevernet</w:t>
            </w:r>
          </w:p>
        </w:tc>
      </w:tr>
      <w:tr w:rsidR="00587CB7" w14:paraId="1CF6CAC2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5ECA3" w14:textId="080B788B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Sykepleierapporter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3EB4D" w14:textId="640F36D5" w:rsidR="00587CB7" w:rsidRDefault="00587CB7" w:rsidP="00587CB7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Flyttemeldinger</w:t>
            </w:r>
          </w:p>
        </w:tc>
      </w:tr>
      <w:tr w:rsidR="00587CB7" w14:paraId="5E3ABF28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D2987" w14:textId="404835A9" w:rsidR="00587CB7" w:rsidRDefault="00587CB7" w:rsidP="00587CB7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Svar på </w:t>
            </w:r>
            <w:proofErr w:type="spellStart"/>
            <w:r>
              <w:rPr>
                <w:rFonts w:ascii="Verdana" w:hAnsi="Verdana"/>
                <w:sz w:val="17"/>
                <w:szCs w:val="17"/>
              </w:rPr>
              <w:t>labprøver</w:t>
            </w:r>
            <w:proofErr w:type="spellEnd"/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EEA99" w14:textId="1E3618E0" w:rsidR="00587CB7" w:rsidRDefault="00587CB7" w:rsidP="00587CB7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Sakkyndige vurderinger</w:t>
            </w:r>
          </w:p>
        </w:tc>
      </w:tr>
      <w:tr w:rsidR="00587CB7" w14:paraId="18C12114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1D045" w14:textId="2035FBAD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Kartleggingsskjemaer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FBA76" w14:textId="42F0C84A" w:rsidR="00587CB7" w:rsidRDefault="00587CB7" w:rsidP="00587CB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Individuell plan</w:t>
            </w:r>
          </w:p>
        </w:tc>
      </w:tr>
      <w:tr w:rsidR="00587CB7" w14:paraId="5A61EFF5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C9EEE" w14:textId="351D36A4" w:rsidR="00587CB7" w:rsidRDefault="00587CB7" w:rsidP="00587CB7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eastAsia="Times New Roman" w:hAnsi="Verdana"/>
                <w:sz w:val="17"/>
                <w:szCs w:val="17"/>
              </w:rPr>
              <w:t>Fysioterapirapporter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9F252" w14:textId="67A667EE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Samtykkeerklæringer</w:t>
            </w:r>
          </w:p>
        </w:tc>
      </w:tr>
      <w:tr w:rsidR="00587CB7" w14:paraId="39B2EFF7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F5E5F" w14:textId="34FC8CE1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 mottatt fra sykehus, BUP etc.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43786" w14:textId="006B2538" w:rsidR="00587CB7" w:rsidRDefault="0021725C" w:rsidP="00587CB7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 fra leger</w:t>
            </w:r>
          </w:p>
        </w:tc>
      </w:tr>
      <w:tr w:rsidR="00587CB7" w14:paraId="0D5DA4A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C99DE" w14:textId="7D8F3D92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7A9E6" w14:textId="34856C0F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587CB7" w14:paraId="5319738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1D103" w14:textId="113586B8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C4B16" w14:textId="34C1FDE2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587CB7" w14:paraId="0BDA8ED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62C18" w14:textId="77777777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6850A" w14:textId="77777777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1ACE0EEB" w14:textId="681F8EC3" w:rsidR="00DA697E" w:rsidRDefault="00DA697E" w:rsidP="00DA697E"/>
    <w:p w14:paraId="1DB4ACA7" w14:textId="2DA29141" w:rsidR="00DA697E" w:rsidRDefault="00DA697E" w:rsidP="00DA697E">
      <w:r>
        <w:t>Eksempler på brev UT på helsestasjonen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DA697E" w14:paraId="29704E75" w14:textId="77777777" w:rsidTr="001D6503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60BA8F" w14:textId="77777777" w:rsidR="00DA697E" w:rsidRDefault="00DA697E" w:rsidP="001D6503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EPJ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E1C5DC" w14:textId="77777777" w:rsidR="00DA697E" w:rsidRDefault="00DA697E" w:rsidP="001D6503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VSA (</w:t>
            </w:r>
            <w:proofErr w:type="spellStart"/>
            <w:r>
              <w:rPr>
                <w:rFonts w:ascii="Verdana" w:hAnsi="Verdana"/>
                <w:color w:val="FFFFFF"/>
                <w:sz w:val="18"/>
                <w:szCs w:val="18"/>
              </w:rPr>
              <w:t>Noark</w:t>
            </w:r>
            <w:proofErr w:type="spellEnd"/>
            <w:r>
              <w:rPr>
                <w:rFonts w:ascii="Verdana" w:hAnsi="Verdana"/>
                <w:color w:val="FFFFFF"/>
                <w:sz w:val="18"/>
                <w:szCs w:val="18"/>
              </w:rPr>
              <w:t xml:space="preserve"> standard)</w:t>
            </w:r>
          </w:p>
        </w:tc>
      </w:tr>
      <w:tr w:rsidR="00DA697E" w14:paraId="7F779A75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EA78F" w14:textId="0E318E9D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Infobrev til foresatte om f.eks. målinger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EF69D" w14:textId="215F3FCF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Timeinnkallinger</w:t>
            </w:r>
          </w:p>
        </w:tc>
      </w:tr>
      <w:tr w:rsidR="00DA697E" w14:paraId="7062B36E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D67E7" w14:textId="60D703AE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Henvisninger til sykehus, lege</w:t>
            </w:r>
            <w:r w:rsidR="0021725C">
              <w:rPr>
                <w:rFonts w:ascii="Verdana" w:hAnsi="Verdana"/>
                <w:sz w:val="17"/>
                <w:szCs w:val="17"/>
              </w:rPr>
              <w:t>,</w:t>
            </w:r>
            <w:r>
              <w:rPr>
                <w:rFonts w:ascii="Verdana" w:hAnsi="Verdana"/>
                <w:sz w:val="17"/>
                <w:szCs w:val="17"/>
              </w:rPr>
              <w:t xml:space="preserve"> BUP etc.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7C3E3" w14:textId="38361F2E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Møteinnkallinger</w:t>
            </w:r>
          </w:p>
        </w:tc>
      </w:tr>
      <w:tr w:rsidR="00DA697E" w14:paraId="6A98C0EC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A663E" w14:textId="6511AA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Vedlegg til henvisninger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125EC" w14:textId="30EEB3BB" w:rsidR="00DA697E" w:rsidRDefault="00DA697E" w:rsidP="001D6503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Infobrev til nyinnflyttet</w:t>
            </w:r>
          </w:p>
        </w:tc>
      </w:tr>
      <w:tr w:rsidR="00DA697E" w14:paraId="33E6305F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E170C" w14:textId="19F01C3A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6DDC1" w14:textId="0F955653" w:rsidR="00DA697E" w:rsidRDefault="00DA697E" w:rsidP="001D6503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Samtykkeerklæringer</w:t>
            </w:r>
          </w:p>
        </w:tc>
      </w:tr>
      <w:tr w:rsidR="00DA697E" w14:paraId="7F7F2A11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A8A19" w14:textId="2B77A634" w:rsidR="00DA697E" w:rsidRDefault="00DA697E" w:rsidP="001D6503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0B5E6" w14:textId="481FE340" w:rsidR="00DA697E" w:rsidRDefault="00DA697E" w:rsidP="001D6503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Individuell plan</w:t>
            </w:r>
          </w:p>
        </w:tc>
      </w:tr>
      <w:tr w:rsidR="00DA697E" w14:paraId="7FC2C968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DD592" w14:textId="282FD728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72493" w14:textId="70948799" w:rsidR="00DA697E" w:rsidRDefault="00DA697E" w:rsidP="001D6503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Bekymringsmelding til barnevernet</w:t>
            </w:r>
          </w:p>
        </w:tc>
      </w:tr>
      <w:tr w:rsidR="00DA697E" w14:paraId="254E0F24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588D9" w14:textId="4E5DF132" w:rsidR="00DA697E" w:rsidRDefault="00DA697E" w:rsidP="001D6503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FE697" w14:textId="3FB3AD8D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Uttalelse til barnevernet</w:t>
            </w:r>
          </w:p>
        </w:tc>
      </w:tr>
      <w:tr w:rsidR="00DA697E" w14:paraId="25D76884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79B37" w14:textId="04FAF8F0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A5D3B" w14:textId="573D6E6F" w:rsidR="00DA697E" w:rsidRDefault="00DA697E" w:rsidP="001D6503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Referater</w:t>
            </w:r>
          </w:p>
        </w:tc>
      </w:tr>
      <w:tr w:rsidR="00DA697E" w14:paraId="6CF50EE9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15FC0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333C0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DA697E" w14:paraId="4D64B437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9E966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B9F21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6C134079" w14:textId="77777777" w:rsidR="00DA697E" w:rsidRDefault="00DA697E" w:rsidP="00327C2B">
      <w:pPr>
        <w:pStyle w:val="Overskrift1"/>
      </w:pPr>
    </w:p>
    <w:p w14:paraId="6440E50A" w14:textId="1008660F" w:rsidR="00B42239" w:rsidRPr="002A4C1A" w:rsidRDefault="00DA697E" w:rsidP="00327C2B">
      <w:pPr>
        <w:pStyle w:val="Overskrift1"/>
      </w:pPr>
      <w:bookmarkStart w:id="10" w:name="_Toc505254376"/>
      <w:r>
        <w:t>Signering</w:t>
      </w:r>
      <w:r w:rsidR="004B6C17" w:rsidRPr="002A4C1A">
        <w:t xml:space="preserve"> av dokument</w:t>
      </w:r>
      <w:r>
        <w:t>er</w:t>
      </w:r>
      <w:bookmarkEnd w:id="10"/>
    </w:p>
    <w:p w14:paraId="7FBF2C3F" w14:textId="6B11874F" w:rsidR="000F06E6" w:rsidRDefault="00DA697E" w:rsidP="009C4A0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Helsestasjonsansatt</w:t>
      </w:r>
      <w:r w:rsidR="009C4A0E">
        <w:rPr>
          <w:rFonts w:asciiTheme="majorHAnsi" w:hAnsiTheme="majorHAnsi" w:cstheme="majorHAnsi"/>
        </w:rPr>
        <w:t>e har ansvar for å signere alle egne kontakter</w:t>
      </w:r>
      <w:r w:rsidR="009C4A0E" w:rsidRPr="009C4A0E">
        <w:rPr>
          <w:rFonts w:asciiTheme="majorHAnsi" w:hAnsiTheme="majorHAnsi" w:cstheme="majorHAnsi"/>
        </w:rPr>
        <w:t xml:space="preserve"> </w:t>
      </w:r>
      <w:r w:rsidR="009C4A0E">
        <w:rPr>
          <w:rFonts w:asciiTheme="majorHAnsi" w:hAnsiTheme="majorHAnsi" w:cstheme="majorHAnsi"/>
        </w:rPr>
        <w:t>(konsultasjoner/samarbeidsmøte/brev inn/ut osv.)</w:t>
      </w:r>
    </w:p>
    <w:p w14:paraId="1AA27248" w14:textId="4241F346" w:rsidR="00040C16" w:rsidRDefault="00040C16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Dokumenter som blir sendt til Svar ut går til </w:t>
      </w:r>
      <w:proofErr w:type="spellStart"/>
      <w:r>
        <w:rPr>
          <w:rFonts w:asciiTheme="majorHAnsi" w:hAnsiTheme="majorHAnsi" w:cstheme="majorHAnsi"/>
        </w:rPr>
        <w:t>Digipost</w:t>
      </w:r>
      <w:proofErr w:type="spellEnd"/>
      <w:r>
        <w:rPr>
          <w:rFonts w:asciiTheme="majorHAnsi" w:hAnsiTheme="majorHAnsi" w:cstheme="majorHAnsi"/>
        </w:rPr>
        <w:t xml:space="preserve"> og det tar 2 virkedager før det blir sendt til </w:t>
      </w:r>
      <w:proofErr w:type="spellStart"/>
      <w:r>
        <w:rPr>
          <w:rFonts w:asciiTheme="majorHAnsi" w:hAnsiTheme="majorHAnsi" w:cstheme="majorHAnsi"/>
        </w:rPr>
        <w:t>Printtjeneste</w:t>
      </w:r>
      <w:proofErr w:type="spellEnd"/>
      <w:r>
        <w:rPr>
          <w:rFonts w:asciiTheme="majorHAnsi" w:hAnsiTheme="majorHAnsi" w:cstheme="majorHAnsi"/>
        </w:rPr>
        <w:t xml:space="preserve"> hvis det ikke blir åpnet.</w:t>
      </w:r>
      <w:r w:rsidR="009C4A0E">
        <w:rPr>
          <w:rFonts w:asciiTheme="majorHAnsi" w:hAnsiTheme="majorHAnsi" w:cstheme="majorHAnsi"/>
        </w:rPr>
        <w:t xml:space="preserve"> Dette starter vi med </w:t>
      </w:r>
      <w:r w:rsidR="00E50E6A">
        <w:rPr>
          <w:rFonts w:asciiTheme="majorHAnsi" w:hAnsiTheme="majorHAnsi" w:cstheme="majorHAnsi"/>
        </w:rPr>
        <w:t>01.06.2018.</w:t>
      </w:r>
    </w:p>
    <w:p w14:paraId="32369FEE" w14:textId="77777777" w:rsidR="004B6C17" w:rsidRDefault="004B6C17" w:rsidP="00C31B55"/>
    <w:p w14:paraId="0CAE482F" w14:textId="00FFE05B" w:rsidR="004208E9" w:rsidRDefault="004139E9" w:rsidP="00327C2B">
      <w:pPr>
        <w:pStyle w:val="Overskrift1"/>
      </w:pPr>
      <w:bookmarkStart w:id="11" w:name="_Toc505254377"/>
      <w:r>
        <w:lastRenderedPageBreak/>
        <w:t>Oppskrift på hvordan s</w:t>
      </w:r>
      <w:r w:rsidR="004208E9">
        <w:t>kan</w:t>
      </w:r>
      <w:r>
        <w:t>ne</w:t>
      </w:r>
      <w:r w:rsidR="004208E9">
        <w:t xml:space="preserve"> til </w:t>
      </w:r>
      <w:proofErr w:type="spellStart"/>
      <w:r w:rsidR="00DA697E">
        <w:t>HsPro</w:t>
      </w:r>
      <w:bookmarkEnd w:id="11"/>
      <w:proofErr w:type="spellEnd"/>
    </w:p>
    <w:p w14:paraId="46A692F1" w14:textId="09225A81" w:rsidR="00DA697E" w:rsidRDefault="00DA697E" w:rsidP="00DA697E">
      <w:r>
        <w:rPr>
          <w:noProof/>
          <w:lang w:eastAsia="nb-NO"/>
        </w:rPr>
        <w:drawing>
          <wp:inline distT="0" distB="0" distL="0" distR="0" wp14:anchorId="1BBD6308" wp14:editId="1295F09C">
            <wp:extent cx="4802588" cy="3904076"/>
            <wp:effectExtent l="0" t="0" r="0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49" t="2651" r="62043" b="30214"/>
                    <a:stretch/>
                  </pic:blipFill>
                  <pic:spPr bwMode="auto">
                    <a:xfrm>
                      <a:off x="0" y="0"/>
                      <a:ext cx="4820707" cy="39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DA57" w14:textId="3FD505FC" w:rsidR="004208E9" w:rsidRDefault="00DA697E" w:rsidP="004208E9">
      <w:r>
        <w:t>Gå til brukers journal. Velg Kontakt.</w:t>
      </w:r>
    </w:p>
    <w:p w14:paraId="35ABF5FA" w14:textId="5E123153" w:rsidR="004208E9" w:rsidRDefault="00DA697E" w:rsidP="004208E9">
      <w:r>
        <w:rPr>
          <w:noProof/>
          <w:lang w:eastAsia="nb-NO"/>
        </w:rPr>
        <w:drawing>
          <wp:inline distT="0" distB="0" distL="0" distR="0" wp14:anchorId="61105A11" wp14:editId="37F2A341">
            <wp:extent cx="4858247" cy="374126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89" t="6381" r="62181" b="30215"/>
                    <a:stretch/>
                  </pic:blipFill>
                  <pic:spPr bwMode="auto">
                    <a:xfrm>
                      <a:off x="0" y="0"/>
                      <a:ext cx="4895771" cy="377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ED2BC" w14:textId="619A1CC2" w:rsidR="00DA697E" w:rsidRDefault="00DA697E" w:rsidP="004208E9">
      <w:r>
        <w:t>Velg brev inn eller Fast konsultasjon(Epikriser) skriv i kommenter og Lagre.</w:t>
      </w:r>
    </w:p>
    <w:p w14:paraId="704E2C18" w14:textId="77777777" w:rsidR="00DA697E" w:rsidRDefault="00DA697E" w:rsidP="004208E9"/>
    <w:p w14:paraId="325EB9EE" w14:textId="5C1172B0" w:rsidR="007A7385" w:rsidRDefault="007A7385" w:rsidP="004208E9">
      <w:r>
        <w:rPr>
          <w:noProof/>
          <w:lang w:eastAsia="nb-NO"/>
        </w:rPr>
        <w:lastRenderedPageBreak/>
        <w:drawing>
          <wp:inline distT="0" distB="0" distL="0" distR="0" wp14:anchorId="4FBC0EF9" wp14:editId="6D3658F0">
            <wp:extent cx="4810540" cy="3848826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011" t="4418" r="61767" b="28447"/>
                    <a:stretch/>
                  </pic:blipFill>
                  <pic:spPr bwMode="auto">
                    <a:xfrm>
                      <a:off x="0" y="0"/>
                      <a:ext cx="4825172" cy="386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A99F" w14:textId="1D748F9E" w:rsidR="007A7385" w:rsidRDefault="007A7385" w:rsidP="004208E9">
      <w:r>
        <w:t xml:space="preserve">Fyll inn opplysninger på høyre side. Skann dokumentet til </w:t>
      </w:r>
      <w:proofErr w:type="spellStart"/>
      <w:r>
        <w:t>HsPro</w:t>
      </w:r>
      <w:proofErr w:type="spellEnd"/>
      <w:r>
        <w:t>. Velg Vedlegg og Legg til.</w:t>
      </w:r>
    </w:p>
    <w:p w14:paraId="6AB302B2" w14:textId="27ADA010" w:rsidR="007A7385" w:rsidRDefault="007A7385" w:rsidP="004208E9">
      <w:r>
        <w:rPr>
          <w:noProof/>
          <w:lang w:eastAsia="nb-NO"/>
        </w:rPr>
        <w:drawing>
          <wp:inline distT="0" distB="0" distL="0" distR="0" wp14:anchorId="4AE25E9A" wp14:editId="78476413">
            <wp:extent cx="4810125" cy="385351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873" t="3093" r="61767" b="29331"/>
                    <a:stretch/>
                  </pic:blipFill>
                  <pic:spPr bwMode="auto">
                    <a:xfrm>
                      <a:off x="0" y="0"/>
                      <a:ext cx="4830340" cy="386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9F3A" w14:textId="77777777" w:rsidR="007A7385" w:rsidRDefault="007A7385" w:rsidP="004208E9"/>
    <w:p w14:paraId="0D8925EC" w14:textId="77777777" w:rsidR="007A7385" w:rsidRDefault="007A7385" w:rsidP="004208E9"/>
    <w:p w14:paraId="5AB02B01" w14:textId="5A707C61" w:rsidR="007A7385" w:rsidRDefault="007A7385" w:rsidP="004208E9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7BE4" wp14:editId="78389250">
                <wp:simplePos x="0" y="0"/>
                <wp:positionH relativeFrom="margin">
                  <wp:align>right</wp:align>
                </wp:positionH>
                <wp:positionV relativeFrom="paragraph">
                  <wp:posOffset>1278862</wp:posOffset>
                </wp:positionV>
                <wp:extent cx="1375575" cy="691764"/>
                <wp:effectExtent l="476250" t="0" r="15240" b="13335"/>
                <wp:wrapNone/>
                <wp:docPr id="12" name="Bildeforklaring formet som et 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5" cy="691764"/>
                        </a:xfrm>
                        <a:prstGeom prst="wedgeRectCallout">
                          <a:avLst>
                            <a:gd name="adj1" fmla="val -81798"/>
                            <a:gd name="adj2" fmla="val -182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F4851" w14:textId="337950FD" w:rsidR="007A7385" w:rsidRDefault="007A7385" w:rsidP="007A7385">
                            <w:pPr>
                              <w:jc w:val="center"/>
                            </w:pPr>
                            <w:r>
                              <w:t>Klikk på denne for å finne skannet dokument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8607BE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12" o:spid="_x0000_s1026" type="#_x0000_t61" style="position:absolute;margin-left:57.1pt;margin-top:100.7pt;width:108.3pt;height:54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" adj="-6868,6859" fillcolor="#5b9bd5 [3204]" strokecolor="#1f4d78 [1604]" strokeweight="1pt">
                <v:textbox>
                  <w:txbxContent>
                    <w:p w14:paraId="407F4851" w14:textId="337950FD" w:rsidR="007A7385" w:rsidRDefault="007A7385" w:rsidP="007A7385">
                      <w:pPr>
                        <w:jc w:val="center"/>
                      </w:pPr>
                      <w:r>
                        <w:t>Klikk på denne for å finne skannet dokument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132172A" wp14:editId="3CC76029">
            <wp:extent cx="4746929" cy="3672918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73" t="3976" r="61905" b="31097"/>
                    <a:stretch/>
                  </pic:blipFill>
                  <pic:spPr bwMode="auto">
                    <a:xfrm>
                      <a:off x="0" y="0"/>
                      <a:ext cx="4758028" cy="368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259BD" w14:textId="77777777" w:rsidR="007A7385" w:rsidRDefault="007A7385" w:rsidP="004208E9"/>
    <w:p w14:paraId="21083E68" w14:textId="4CAFDA3F" w:rsidR="004208E9" w:rsidRDefault="00B155E7" w:rsidP="004208E9">
      <w:r>
        <w:t>Du vil da finne skannet dokument på dette område. Merk den du vil skanne inn og trykk Open.</w:t>
      </w:r>
    </w:p>
    <w:p w14:paraId="6F0D21AA" w14:textId="1D9A670D" w:rsidR="004208E9" w:rsidRDefault="00B155E7" w:rsidP="004208E9">
      <w:r>
        <w:rPr>
          <w:noProof/>
          <w:lang w:eastAsia="nb-NO"/>
        </w:rPr>
        <w:drawing>
          <wp:inline distT="0" distB="0" distL="0" distR="0" wp14:anchorId="477031CB" wp14:editId="7FD26ECA">
            <wp:extent cx="5649569" cy="3506526"/>
            <wp:effectExtent l="0" t="0" r="889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2" t="9651" r="61925" b="29211"/>
                    <a:stretch/>
                  </pic:blipFill>
                  <pic:spPr bwMode="auto">
                    <a:xfrm>
                      <a:off x="0" y="0"/>
                      <a:ext cx="5683035" cy="352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1C2EA" w14:textId="77777777" w:rsidR="004208E9" w:rsidRDefault="004208E9" w:rsidP="004208E9"/>
    <w:p w14:paraId="493F5F60" w14:textId="4CD0FFB3" w:rsidR="004208E9" w:rsidRDefault="004208E9" w:rsidP="004208E9"/>
    <w:p w14:paraId="2EE1BE3C" w14:textId="129E36FF" w:rsidR="004208E9" w:rsidRDefault="004208E9" w:rsidP="004208E9"/>
    <w:p w14:paraId="355708CC" w14:textId="40A8FBA1" w:rsidR="00B155E7" w:rsidRDefault="00B155E7" w:rsidP="004208E9">
      <w:r>
        <w:lastRenderedPageBreak/>
        <w:t>Trykk Lagre og gå tilbake til Kontaktinfo.</w:t>
      </w:r>
    </w:p>
    <w:p w14:paraId="282351D0" w14:textId="08722FDE" w:rsidR="00D03183" w:rsidRDefault="00B155E7" w:rsidP="004208E9">
      <w:r>
        <w:rPr>
          <w:noProof/>
          <w:lang w:eastAsia="nb-NO"/>
        </w:rPr>
        <w:drawing>
          <wp:inline distT="0" distB="0" distL="0" distR="0" wp14:anchorId="7DC24E2C" wp14:editId="1BA9065A">
            <wp:extent cx="4381169" cy="3464292"/>
            <wp:effectExtent l="0" t="0" r="635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00" t="3535" r="62043" b="29772"/>
                    <a:stretch/>
                  </pic:blipFill>
                  <pic:spPr bwMode="auto">
                    <a:xfrm>
                      <a:off x="0" y="0"/>
                      <a:ext cx="4413978" cy="349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923C7" w14:textId="1AA9F949" w:rsidR="00327C2B" w:rsidRDefault="00B155E7" w:rsidP="004208E9">
      <w:r>
        <w:rPr>
          <w:noProof/>
          <w:lang w:eastAsia="nb-NO"/>
        </w:rPr>
        <w:drawing>
          <wp:inline distT="0" distB="0" distL="0" distR="0" wp14:anchorId="05CD376C" wp14:editId="069BE79B">
            <wp:extent cx="4365266" cy="3769140"/>
            <wp:effectExtent l="0" t="0" r="0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424" t="2208" r="62319" b="28006"/>
                    <a:stretch/>
                  </pic:blipFill>
                  <pic:spPr bwMode="auto">
                    <a:xfrm>
                      <a:off x="0" y="0"/>
                      <a:ext cx="4378100" cy="378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060AE" w14:textId="77777777" w:rsidR="00327C2B" w:rsidRDefault="00327C2B" w:rsidP="004208E9"/>
    <w:p w14:paraId="6D79FA1C" w14:textId="2F6A885F" w:rsidR="004208E9" w:rsidRDefault="004208E9" w:rsidP="004208E9">
      <w:r>
        <w:t>Nå skal dokumentet være på plass.</w:t>
      </w:r>
      <w:r w:rsidR="00B155E7">
        <w:t xml:space="preserve"> </w:t>
      </w:r>
      <w:r w:rsidR="00EF6129" w:rsidRPr="00FC4A66">
        <w:t>Sjekk om dette er et dokument som skal arkiveres.</w:t>
      </w:r>
    </w:p>
    <w:p w14:paraId="375F9745" w14:textId="532C7634" w:rsidR="00B155E7" w:rsidRDefault="00B155E7" w:rsidP="004208E9">
      <w:r>
        <w:t>Du må også gå inn på område for skannede dokumenter og slette det som ligger der.</w:t>
      </w:r>
    </w:p>
    <w:p w14:paraId="6824F55E" w14:textId="1E3C43BB" w:rsidR="00B974EC" w:rsidRDefault="00B974EC"/>
    <w:sectPr w:rsidR="00B974E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E00AC" w14:textId="77777777" w:rsidR="00977944" w:rsidRDefault="00977944" w:rsidP="004208E9">
      <w:pPr>
        <w:spacing w:after="0" w:line="240" w:lineRule="auto"/>
      </w:pPr>
      <w:r>
        <w:separator/>
      </w:r>
    </w:p>
  </w:endnote>
  <w:endnote w:type="continuationSeparator" w:id="0">
    <w:p w14:paraId="66C8A32C" w14:textId="77777777" w:rsidR="00977944" w:rsidRDefault="00977944" w:rsidP="0042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D1A5C" w14:textId="77777777" w:rsidR="00E50E6A" w:rsidRDefault="00E50E6A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3503080"/>
      <w:docPartObj>
        <w:docPartGallery w:val="Page Numbers (Bottom of Page)"/>
        <w:docPartUnique/>
      </w:docPartObj>
    </w:sdtPr>
    <w:sdtEndPr/>
    <w:sdtContent>
      <w:p w14:paraId="47EC7547" w14:textId="383C02B5" w:rsidR="004208E9" w:rsidRDefault="007334BA" w:rsidP="007334BA">
        <w:pPr>
          <w:pStyle w:val="Bunntekst"/>
        </w:pPr>
        <w:r w:rsidRPr="007334BA">
          <w:rPr>
            <w:sz w:val="14"/>
          </w:rPr>
          <w:t xml:space="preserve">Oppdatert </w:t>
        </w:r>
        <w:r w:rsidR="00E50E6A">
          <w:rPr>
            <w:sz w:val="14"/>
          </w:rPr>
          <w:t>05.04</w:t>
        </w:r>
        <w:r w:rsidRPr="007334BA">
          <w:rPr>
            <w:sz w:val="14"/>
          </w:rPr>
          <w:t>.18</w:t>
        </w:r>
        <w:r>
          <w:tab/>
        </w:r>
        <w:r>
          <w:tab/>
        </w:r>
        <w:r w:rsidR="004208E9">
          <w:fldChar w:fldCharType="begin"/>
        </w:r>
        <w:r w:rsidR="004208E9">
          <w:instrText>PAGE   \* MERGEFORMAT</w:instrText>
        </w:r>
        <w:r w:rsidR="004208E9">
          <w:fldChar w:fldCharType="separate"/>
        </w:r>
        <w:r w:rsidR="00AE2654">
          <w:rPr>
            <w:noProof/>
          </w:rPr>
          <w:t>1</w:t>
        </w:r>
        <w:r w:rsidR="004208E9">
          <w:fldChar w:fldCharType="end"/>
        </w:r>
      </w:p>
    </w:sdtContent>
  </w:sdt>
  <w:p w14:paraId="555BF9E9" w14:textId="77777777" w:rsidR="004208E9" w:rsidRDefault="004208E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5C397" w14:textId="77777777" w:rsidR="00E50E6A" w:rsidRDefault="00E50E6A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B9595" w14:textId="77777777" w:rsidR="00977944" w:rsidRDefault="00977944" w:rsidP="004208E9">
      <w:pPr>
        <w:spacing w:after="0" w:line="240" w:lineRule="auto"/>
      </w:pPr>
      <w:r>
        <w:separator/>
      </w:r>
    </w:p>
  </w:footnote>
  <w:footnote w:type="continuationSeparator" w:id="0">
    <w:p w14:paraId="06506879" w14:textId="77777777" w:rsidR="00977944" w:rsidRDefault="00977944" w:rsidP="0042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54632" w14:textId="77777777" w:rsidR="00E50E6A" w:rsidRDefault="00E50E6A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19641" w14:textId="77777777" w:rsidR="00E50E6A" w:rsidRDefault="00E50E6A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5A241" w14:textId="77777777" w:rsidR="00E50E6A" w:rsidRDefault="00E50E6A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5B2"/>
    <w:multiLevelType w:val="multilevel"/>
    <w:tmpl w:val="62B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B71E2"/>
    <w:multiLevelType w:val="hybridMultilevel"/>
    <w:tmpl w:val="570E11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62BA2"/>
    <w:multiLevelType w:val="multilevel"/>
    <w:tmpl w:val="55C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F54F5"/>
    <w:multiLevelType w:val="multilevel"/>
    <w:tmpl w:val="FC80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A96C8F"/>
    <w:multiLevelType w:val="hybridMultilevel"/>
    <w:tmpl w:val="F30A584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8609B2"/>
    <w:multiLevelType w:val="multilevel"/>
    <w:tmpl w:val="1FA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661E0"/>
    <w:multiLevelType w:val="hybridMultilevel"/>
    <w:tmpl w:val="3134E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F3876"/>
    <w:multiLevelType w:val="hybridMultilevel"/>
    <w:tmpl w:val="6C1629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B0A24"/>
    <w:multiLevelType w:val="multilevel"/>
    <w:tmpl w:val="834C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53004"/>
    <w:multiLevelType w:val="hybridMultilevel"/>
    <w:tmpl w:val="B024E6EA"/>
    <w:lvl w:ilvl="0" w:tplc="5660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0ADD2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8B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8F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8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6F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44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82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E870760"/>
    <w:multiLevelType w:val="hybridMultilevel"/>
    <w:tmpl w:val="3D0A24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B65CC"/>
    <w:multiLevelType w:val="multilevel"/>
    <w:tmpl w:val="2F6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75B48"/>
    <w:multiLevelType w:val="hybridMultilevel"/>
    <w:tmpl w:val="285EF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F2E27"/>
    <w:multiLevelType w:val="multilevel"/>
    <w:tmpl w:val="9866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9D17FC"/>
    <w:multiLevelType w:val="hybridMultilevel"/>
    <w:tmpl w:val="C308C15E"/>
    <w:lvl w:ilvl="0" w:tplc="C010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85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02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0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A9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4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E6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89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AE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4B5F8D"/>
    <w:multiLevelType w:val="hybridMultilevel"/>
    <w:tmpl w:val="BAC6B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917D7"/>
    <w:multiLevelType w:val="multilevel"/>
    <w:tmpl w:val="802C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8E6763"/>
    <w:multiLevelType w:val="hybridMultilevel"/>
    <w:tmpl w:val="3CBE9A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DD1866"/>
    <w:multiLevelType w:val="multilevel"/>
    <w:tmpl w:val="7D4A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2F383B"/>
    <w:multiLevelType w:val="hybridMultilevel"/>
    <w:tmpl w:val="D0806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F5659"/>
    <w:multiLevelType w:val="hybridMultilevel"/>
    <w:tmpl w:val="C3702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542B3"/>
    <w:multiLevelType w:val="hybridMultilevel"/>
    <w:tmpl w:val="FC70EDE0"/>
    <w:lvl w:ilvl="0" w:tplc="6BE4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E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0C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C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29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20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C8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41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2E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7370710"/>
    <w:multiLevelType w:val="hybridMultilevel"/>
    <w:tmpl w:val="3402B5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573EAE"/>
    <w:multiLevelType w:val="hybridMultilevel"/>
    <w:tmpl w:val="CC60FE9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80566FC"/>
    <w:multiLevelType w:val="multilevel"/>
    <w:tmpl w:val="444E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1C7EFF"/>
    <w:multiLevelType w:val="multilevel"/>
    <w:tmpl w:val="C392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33146F"/>
    <w:multiLevelType w:val="hybridMultilevel"/>
    <w:tmpl w:val="43C426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B71DB6"/>
    <w:multiLevelType w:val="hybridMultilevel"/>
    <w:tmpl w:val="0CD006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2A4339"/>
    <w:multiLevelType w:val="hybridMultilevel"/>
    <w:tmpl w:val="4816D92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15"/>
  </w:num>
  <w:num w:numId="5">
    <w:abstractNumId w:val="27"/>
  </w:num>
  <w:num w:numId="6">
    <w:abstractNumId w:val="19"/>
  </w:num>
  <w:num w:numId="7">
    <w:abstractNumId w:val="16"/>
  </w:num>
  <w:num w:numId="8">
    <w:abstractNumId w:val="13"/>
  </w:num>
  <w:num w:numId="9">
    <w:abstractNumId w:val="2"/>
  </w:num>
  <w:num w:numId="10">
    <w:abstractNumId w:val="0"/>
  </w:num>
  <w:num w:numId="11">
    <w:abstractNumId w:val="18"/>
  </w:num>
  <w:num w:numId="12">
    <w:abstractNumId w:val="11"/>
  </w:num>
  <w:num w:numId="13">
    <w:abstractNumId w:val="24"/>
  </w:num>
  <w:num w:numId="14">
    <w:abstractNumId w:val="1"/>
  </w:num>
  <w:num w:numId="15">
    <w:abstractNumId w:val="25"/>
  </w:num>
  <w:num w:numId="16">
    <w:abstractNumId w:val="8"/>
  </w:num>
  <w:num w:numId="17">
    <w:abstractNumId w:val="3"/>
  </w:num>
  <w:num w:numId="18">
    <w:abstractNumId w:val="5"/>
  </w:num>
  <w:num w:numId="19">
    <w:abstractNumId w:val="6"/>
  </w:num>
  <w:num w:numId="20">
    <w:abstractNumId w:val="28"/>
  </w:num>
  <w:num w:numId="21">
    <w:abstractNumId w:val="12"/>
  </w:num>
  <w:num w:numId="22">
    <w:abstractNumId w:val="23"/>
  </w:num>
  <w:num w:numId="23">
    <w:abstractNumId w:val="4"/>
  </w:num>
  <w:num w:numId="24">
    <w:abstractNumId w:val="20"/>
  </w:num>
  <w:num w:numId="25">
    <w:abstractNumId w:val="17"/>
  </w:num>
  <w:num w:numId="26">
    <w:abstractNumId w:val="26"/>
  </w:num>
  <w:num w:numId="27">
    <w:abstractNumId w:val="10"/>
  </w:num>
  <w:num w:numId="28">
    <w:abstractNumId w:val="2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EC"/>
    <w:rsid w:val="00040C16"/>
    <w:rsid w:val="000448DB"/>
    <w:rsid w:val="0006272D"/>
    <w:rsid w:val="000C11C4"/>
    <w:rsid w:val="000F06E6"/>
    <w:rsid w:val="00151D80"/>
    <w:rsid w:val="00152FC9"/>
    <w:rsid w:val="001A1500"/>
    <w:rsid w:val="0021725C"/>
    <w:rsid w:val="002422D2"/>
    <w:rsid w:val="00281234"/>
    <w:rsid w:val="002A4C1A"/>
    <w:rsid w:val="002C3162"/>
    <w:rsid w:val="00327C2B"/>
    <w:rsid w:val="0034028C"/>
    <w:rsid w:val="004139E9"/>
    <w:rsid w:val="00415A6D"/>
    <w:rsid w:val="004208E9"/>
    <w:rsid w:val="00453D91"/>
    <w:rsid w:val="004A11DA"/>
    <w:rsid w:val="004A317D"/>
    <w:rsid w:val="004B51A3"/>
    <w:rsid w:val="004B6C17"/>
    <w:rsid w:val="004C3FBD"/>
    <w:rsid w:val="0053274C"/>
    <w:rsid w:val="0056247A"/>
    <w:rsid w:val="00581CFA"/>
    <w:rsid w:val="00587CB7"/>
    <w:rsid w:val="005B1313"/>
    <w:rsid w:val="00621623"/>
    <w:rsid w:val="006217D8"/>
    <w:rsid w:val="00632AD0"/>
    <w:rsid w:val="006451A3"/>
    <w:rsid w:val="00696656"/>
    <w:rsid w:val="006A1AB4"/>
    <w:rsid w:val="006C4D25"/>
    <w:rsid w:val="006E6BB7"/>
    <w:rsid w:val="0072247F"/>
    <w:rsid w:val="007304DC"/>
    <w:rsid w:val="007334BA"/>
    <w:rsid w:val="007A2648"/>
    <w:rsid w:val="007A7385"/>
    <w:rsid w:val="008047D0"/>
    <w:rsid w:val="00824914"/>
    <w:rsid w:val="00894743"/>
    <w:rsid w:val="00907A33"/>
    <w:rsid w:val="00922D0F"/>
    <w:rsid w:val="0093587F"/>
    <w:rsid w:val="00941933"/>
    <w:rsid w:val="00943B85"/>
    <w:rsid w:val="00947A08"/>
    <w:rsid w:val="0095255F"/>
    <w:rsid w:val="00977944"/>
    <w:rsid w:val="009A01EC"/>
    <w:rsid w:val="009C3CE1"/>
    <w:rsid w:val="009C4A0E"/>
    <w:rsid w:val="00AD4A05"/>
    <w:rsid w:val="00AE2654"/>
    <w:rsid w:val="00B155E7"/>
    <w:rsid w:val="00B35E44"/>
    <w:rsid w:val="00B42239"/>
    <w:rsid w:val="00B51132"/>
    <w:rsid w:val="00B90D34"/>
    <w:rsid w:val="00B974EC"/>
    <w:rsid w:val="00C02AD2"/>
    <w:rsid w:val="00C213D9"/>
    <w:rsid w:val="00C234CC"/>
    <w:rsid w:val="00C31B55"/>
    <w:rsid w:val="00C6778C"/>
    <w:rsid w:val="00C81B2C"/>
    <w:rsid w:val="00CA5DBA"/>
    <w:rsid w:val="00CE17B1"/>
    <w:rsid w:val="00D03183"/>
    <w:rsid w:val="00D03E6C"/>
    <w:rsid w:val="00D07C76"/>
    <w:rsid w:val="00D40426"/>
    <w:rsid w:val="00D44282"/>
    <w:rsid w:val="00DA697E"/>
    <w:rsid w:val="00DB737F"/>
    <w:rsid w:val="00E01922"/>
    <w:rsid w:val="00E22357"/>
    <w:rsid w:val="00E50E6A"/>
    <w:rsid w:val="00E578E0"/>
    <w:rsid w:val="00E631B1"/>
    <w:rsid w:val="00EB7990"/>
    <w:rsid w:val="00EC4CC4"/>
    <w:rsid w:val="00ED0261"/>
    <w:rsid w:val="00EE0875"/>
    <w:rsid w:val="00EF6129"/>
    <w:rsid w:val="00F13B87"/>
    <w:rsid w:val="00F77ECB"/>
    <w:rsid w:val="00F82484"/>
    <w:rsid w:val="00FA7F2C"/>
    <w:rsid w:val="00FC4A6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E5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130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903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4843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920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64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714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2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1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365B-6058-4962-A626-CCAD738DD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72ACEC76</Template>
  <TotalTime>1</TotalTime>
  <Pages>8</Pages>
  <Words>949</Words>
  <Characters>5034</Characters>
  <Application>Microsoft Office Word</Application>
  <DocSecurity>4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Holmesland</dc:creator>
  <cp:lastModifiedBy>Olaug Aase Sindland</cp:lastModifiedBy>
  <cp:revision>2</cp:revision>
  <cp:lastPrinted>2018-03-15T09:20:00Z</cp:lastPrinted>
  <dcterms:created xsi:type="dcterms:W3CDTF">2018-06-12T10:58:00Z</dcterms:created>
  <dcterms:modified xsi:type="dcterms:W3CDTF">2018-06-12T10:58:00Z</dcterms:modified>
</cp:coreProperties>
</file>